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14657E" w:rsidRPr="00046A0E" w:rsidRDefault="0048410E" w:rsidP="003C2FB3">
      <w:pPr>
        <w:rPr>
          <w:b/>
        </w:rPr>
      </w:pPr>
      <w:r>
        <w:rPr>
          <w:b/>
        </w:rPr>
        <w:t>The Snowball Effect for</w:t>
      </w:r>
      <w:r w:rsidR="00046A0E" w:rsidRPr="00046A0E">
        <w:rPr>
          <w:b/>
        </w:rPr>
        <w:t xml:space="preserve"> Paying Down Your Debts</w:t>
      </w:r>
    </w:p>
    <w:p w:rsidR="00C704DD" w:rsidRDefault="00C704DD" w:rsidP="003C2FB3"/>
    <w:p w:rsidR="000178F2" w:rsidRDefault="007D4414" w:rsidP="003C2FB3">
      <w:r>
        <w:t xml:space="preserve">Debt can pile up quickly, becoming overwhelming before you know what to do with it. </w:t>
      </w:r>
      <w:r w:rsidR="000178F2">
        <w:t>Fortunately</w:t>
      </w:r>
      <w:r w:rsidR="004B691C">
        <w:t>, there are strategies</w:t>
      </w:r>
      <w:r>
        <w:t xml:space="preserve"> you can </w:t>
      </w:r>
      <w:r w:rsidR="004B691C">
        <w:t>employ to pare down your debts</w:t>
      </w:r>
      <w:r>
        <w:t xml:space="preserve"> so you can pay them off without going broke or insane in the process. </w:t>
      </w:r>
    </w:p>
    <w:p w:rsidR="000178F2" w:rsidRDefault="000178F2" w:rsidP="003C2FB3"/>
    <w:p w:rsidR="00C704DD" w:rsidRDefault="007D4414" w:rsidP="003C2FB3">
      <w:r w:rsidRPr="00064E4E">
        <w:rPr>
          <w:b/>
          <w:i/>
        </w:rPr>
        <w:t>The snowball effect is a</w:t>
      </w:r>
      <w:r w:rsidR="004B691C">
        <w:rPr>
          <w:b/>
          <w:i/>
        </w:rPr>
        <w:t>n easy and convenient</w:t>
      </w:r>
      <w:r w:rsidRPr="00064E4E">
        <w:rPr>
          <w:b/>
          <w:i/>
        </w:rPr>
        <w:t xml:space="preserve"> method of paying down debts, regardless of how much debt you have.</w:t>
      </w:r>
    </w:p>
    <w:p w:rsidR="004D09CC" w:rsidRDefault="004D09CC" w:rsidP="003C2FB3"/>
    <w:p w:rsidR="004D09CC" w:rsidRDefault="004D09CC" w:rsidP="003C2FB3">
      <w:r>
        <w:t xml:space="preserve">Can you imagine what it would be like to live without debt? Your money would really be yours to do with as you please, instead of </w:t>
      </w:r>
      <w:r w:rsidR="003A132B">
        <w:t xml:space="preserve">feeding the wallets of those </w:t>
      </w:r>
      <w:r w:rsidR="003A132B" w:rsidRPr="003A132B">
        <w:t>rich</w:t>
      </w:r>
      <w:r w:rsidRPr="003A132B">
        <w:t xml:space="preserve"> </w:t>
      </w:r>
      <w:r>
        <w:t>finance companies. You</w:t>
      </w:r>
      <w:r w:rsidR="003A132B">
        <w:t xml:space="preserve">'ll </w:t>
      </w:r>
      <w:r>
        <w:t xml:space="preserve">look forward to enjoying </w:t>
      </w:r>
      <w:r w:rsidR="003C2FB3">
        <w:t>guilt</w:t>
      </w:r>
      <w:r>
        <w:t>-free vacations - paid for with cash - and buying your next car with cash</w:t>
      </w:r>
      <w:r w:rsidR="003A132B">
        <w:t>,</w:t>
      </w:r>
      <w:r>
        <w:t xml:space="preserve"> instead of credit.</w:t>
      </w:r>
    </w:p>
    <w:p w:rsidR="003C2FB3" w:rsidRDefault="003C2FB3" w:rsidP="003C2FB3"/>
    <w:p w:rsidR="003C2FB3" w:rsidRPr="004D09CC" w:rsidRDefault="003C2FB3" w:rsidP="003C2FB3">
      <w:r>
        <w:t xml:space="preserve">Picture </w:t>
      </w:r>
      <w:r w:rsidR="003A132B">
        <w:t>the</w:t>
      </w:r>
      <w:r>
        <w:t xml:space="preserve"> life</w:t>
      </w:r>
      <w:r w:rsidR="003A132B">
        <w:t xml:space="preserve"> you deserve</w:t>
      </w:r>
      <w:r>
        <w:t xml:space="preserve"> in your mind and feel the feelings of relief and joy. Then make a plan to move toward this life and put your plan into action.</w:t>
      </w:r>
    </w:p>
    <w:p w:rsidR="007D4414" w:rsidRDefault="007D4414" w:rsidP="003C2FB3"/>
    <w:p w:rsidR="007D4414" w:rsidRPr="007D4414" w:rsidRDefault="0019207C" w:rsidP="003C2FB3">
      <w:pPr>
        <w:rPr>
          <w:b/>
        </w:rPr>
      </w:pPr>
      <w:r>
        <w:rPr>
          <w:b/>
        </w:rPr>
        <w:t>Follow</w:t>
      </w:r>
      <w:r w:rsidR="004B691C">
        <w:rPr>
          <w:b/>
        </w:rPr>
        <w:t xml:space="preserve"> these tips to </w:t>
      </w:r>
      <w:r>
        <w:rPr>
          <w:b/>
        </w:rPr>
        <w:t>use</w:t>
      </w:r>
      <w:r w:rsidR="004B691C">
        <w:rPr>
          <w:b/>
        </w:rPr>
        <w:t xml:space="preserve"> the</w:t>
      </w:r>
      <w:r w:rsidR="007D4414" w:rsidRPr="007D4414">
        <w:rPr>
          <w:b/>
        </w:rPr>
        <w:t xml:space="preserve"> snowball effect</w:t>
      </w:r>
      <w:r w:rsidR="004B691C">
        <w:rPr>
          <w:b/>
        </w:rPr>
        <w:t xml:space="preserve"> for paying off your debts</w:t>
      </w:r>
      <w:r w:rsidR="007D4414" w:rsidRPr="007D4414">
        <w:rPr>
          <w:b/>
        </w:rPr>
        <w:t>:</w:t>
      </w:r>
    </w:p>
    <w:p w:rsidR="007D4414" w:rsidRDefault="007D4414" w:rsidP="003C2FB3"/>
    <w:p w:rsidR="004B691C" w:rsidRDefault="00E262C8" w:rsidP="003C2FB3">
      <w:pPr>
        <w:pStyle w:val="ListParagraph"/>
        <w:numPr>
          <w:ilvl w:val="0"/>
          <w:numId w:val="1"/>
        </w:numPr>
        <w:contextualSpacing w:val="0"/>
      </w:pPr>
      <w:r w:rsidRPr="00E262C8">
        <w:rPr>
          <w:b/>
        </w:rPr>
        <w:t xml:space="preserve">Pay off </w:t>
      </w:r>
      <w:r w:rsidR="004B691C">
        <w:rPr>
          <w:b/>
        </w:rPr>
        <w:t xml:space="preserve">your </w:t>
      </w:r>
      <w:r w:rsidRPr="00E262C8">
        <w:rPr>
          <w:b/>
        </w:rPr>
        <w:t>smallest debts first.</w:t>
      </w:r>
      <w:r>
        <w:t xml:space="preserve"> When you pay the sma</w:t>
      </w:r>
      <w:r w:rsidR="004B691C">
        <w:t>llest debt off first, you start</w:t>
      </w:r>
      <w:r>
        <w:t xml:space="preserve"> a small amount of momentum that</w:t>
      </w:r>
      <w:r w:rsidR="003A132B">
        <w:t>'</w:t>
      </w:r>
      <w:r w:rsidR="004B691C">
        <w:t>ll</w:t>
      </w:r>
      <w:r>
        <w:t xml:space="preserve"> build</w:t>
      </w:r>
      <w:r w:rsidR="004B691C">
        <w:t xml:space="preserve"> quickly</w:t>
      </w:r>
      <w:r>
        <w:t>. Write down all of your debts from smallest to largest, and then create a plan to pay off the smallest one first.</w:t>
      </w:r>
    </w:p>
    <w:p w:rsidR="004B691C" w:rsidRDefault="004B691C" w:rsidP="003C2FB3">
      <w:pPr>
        <w:rPr>
          <w:b/>
        </w:rPr>
      </w:pPr>
    </w:p>
    <w:p w:rsidR="00E262C8" w:rsidRDefault="00D01AD5" w:rsidP="003C2FB3">
      <w:pPr>
        <w:pStyle w:val="ListParagraph"/>
        <w:numPr>
          <w:ilvl w:val="1"/>
          <w:numId w:val="1"/>
        </w:numPr>
        <w:contextualSpacing w:val="0"/>
      </w:pPr>
      <w:r w:rsidRPr="004B691C">
        <w:rPr>
          <w:b/>
          <w:i/>
        </w:rPr>
        <w:t>Small wins add up.</w:t>
      </w:r>
      <w:r>
        <w:t xml:space="preserve"> Your personal finance strategy</w:t>
      </w:r>
      <w:r w:rsidR="004B691C">
        <w:t xml:space="preserve"> will</w:t>
      </w:r>
      <w:r>
        <w:t xml:space="preserve"> be more</w:t>
      </w:r>
      <w:r w:rsidR="004B691C">
        <w:t xml:space="preserve"> successful if you feel</w:t>
      </w:r>
      <w:r>
        <w:t xml:space="preserve"> motivated, which is why small wins are so </w:t>
      </w:r>
      <w:r w:rsidR="004B691C">
        <w:t>important</w:t>
      </w:r>
      <w:r>
        <w:t xml:space="preserve"> in the beginning. When you start paying off your smaller debts, you</w:t>
      </w:r>
      <w:r w:rsidR="004B691C">
        <w:t>'ll</w:t>
      </w:r>
      <w:r>
        <w:t xml:space="preserve"> find yourself feeling motivated to </w:t>
      </w:r>
      <w:r w:rsidR="004B691C">
        <w:t>maintain your debt-reducing strategy</w:t>
      </w:r>
      <w:r>
        <w:t>.</w:t>
      </w:r>
      <w:r>
        <w:br/>
      </w:r>
    </w:p>
    <w:p w:rsidR="009848CA" w:rsidRDefault="00D01AD5" w:rsidP="003C2FB3">
      <w:pPr>
        <w:pStyle w:val="ListParagraph"/>
        <w:numPr>
          <w:ilvl w:val="0"/>
          <w:numId w:val="1"/>
        </w:numPr>
        <w:contextualSpacing w:val="0"/>
      </w:pPr>
      <w:r w:rsidRPr="00D01AD5">
        <w:rPr>
          <w:b/>
        </w:rPr>
        <w:t>Pay off the next smallest debt.</w:t>
      </w:r>
      <w:r>
        <w:t xml:space="preserve"> </w:t>
      </w:r>
      <w:r w:rsidRPr="009B6810">
        <w:rPr>
          <w:b/>
          <w:i/>
        </w:rPr>
        <w:t xml:space="preserve">Once the smallest debt in your list is completely </w:t>
      </w:r>
      <w:r w:rsidR="009B6810" w:rsidRPr="009B6810">
        <w:rPr>
          <w:b/>
          <w:i/>
        </w:rPr>
        <w:t>paid</w:t>
      </w:r>
      <w:r w:rsidRPr="009B6810">
        <w:rPr>
          <w:b/>
          <w:i/>
        </w:rPr>
        <w:t xml:space="preserve">, </w:t>
      </w:r>
      <w:r w:rsidR="009B6810">
        <w:rPr>
          <w:b/>
          <w:i/>
        </w:rPr>
        <w:t>add</w:t>
      </w:r>
      <w:r w:rsidRPr="009B6810">
        <w:rPr>
          <w:b/>
          <w:i/>
        </w:rPr>
        <w:t xml:space="preserve"> whatever you we</w:t>
      </w:r>
      <w:r w:rsidR="009B6810">
        <w:rPr>
          <w:b/>
          <w:i/>
        </w:rPr>
        <w:t>re paying on</w:t>
      </w:r>
      <w:r w:rsidR="009B6810" w:rsidRPr="009B6810">
        <w:rPr>
          <w:b/>
          <w:i/>
        </w:rPr>
        <w:t xml:space="preserve"> that debt</w:t>
      </w:r>
      <w:r w:rsidRPr="009B6810">
        <w:rPr>
          <w:b/>
          <w:i/>
        </w:rPr>
        <w:t xml:space="preserve"> to the </w:t>
      </w:r>
      <w:r w:rsidR="009B6810">
        <w:rPr>
          <w:b/>
          <w:i/>
        </w:rPr>
        <w:t xml:space="preserve">payment for the </w:t>
      </w:r>
      <w:r w:rsidRPr="009B6810">
        <w:rPr>
          <w:b/>
          <w:i/>
        </w:rPr>
        <w:t>next debt in the list,</w:t>
      </w:r>
      <w:r>
        <w:t xml:space="preserve"> </w:t>
      </w:r>
      <w:r w:rsidR="009B6810">
        <w:t>essentially doubling your monthly payment on that debt</w:t>
      </w:r>
      <w:r>
        <w:t xml:space="preserve">. Once you tackle this debt, you have another win under your belt. </w:t>
      </w:r>
      <w:r w:rsidR="009848CA">
        <w:br/>
      </w:r>
    </w:p>
    <w:p w:rsidR="009848CA" w:rsidRDefault="00E426B4" w:rsidP="003C2FB3">
      <w:pPr>
        <w:pStyle w:val="ListParagraph"/>
        <w:numPr>
          <w:ilvl w:val="0"/>
          <w:numId w:val="1"/>
        </w:numPr>
        <w:contextualSpacing w:val="0"/>
      </w:pPr>
      <w:r w:rsidRPr="00851D17">
        <w:rPr>
          <w:b/>
        </w:rPr>
        <w:t>Eliminate all debt.</w:t>
      </w:r>
      <w:r>
        <w:t xml:space="preserve"> Use the debt snowball to eliminate </w:t>
      </w:r>
      <w:r w:rsidR="009B6810">
        <w:t xml:space="preserve">the rest of your </w:t>
      </w:r>
      <w:r>
        <w:t xml:space="preserve">debts from smallest to largest. </w:t>
      </w:r>
      <w:r w:rsidR="009B6810">
        <w:t>As each debt is paid, add those payments to the next debt. Don'</w:t>
      </w:r>
      <w:r>
        <w:t xml:space="preserve">t worry about term lengths or rates unless two different debts have similar payoff amounts, at which point you should pay off the higher interest rate </w:t>
      </w:r>
      <w:r w:rsidR="009B6810">
        <w:t xml:space="preserve">debt </w:t>
      </w:r>
      <w:r>
        <w:t xml:space="preserve">first. </w:t>
      </w:r>
      <w:r w:rsidR="00D34D16">
        <w:br/>
      </w:r>
    </w:p>
    <w:p w:rsidR="00D34D16" w:rsidRDefault="00D34D16" w:rsidP="003C2FB3">
      <w:pPr>
        <w:pStyle w:val="ListParagraph"/>
        <w:numPr>
          <w:ilvl w:val="0"/>
          <w:numId w:val="1"/>
        </w:numPr>
        <w:contextualSpacing w:val="0"/>
      </w:pPr>
      <w:r>
        <w:rPr>
          <w:b/>
        </w:rPr>
        <w:t>Keep building momentum.</w:t>
      </w:r>
      <w:r w:rsidR="002F1BA7">
        <w:rPr>
          <w:b/>
        </w:rPr>
        <w:t xml:space="preserve"> </w:t>
      </w:r>
      <w:r w:rsidR="002F1BA7">
        <w:t xml:space="preserve">Let the momentum continue, repeating the debt repayment process for each debt as you work your way closer and closer to financial freedom. </w:t>
      </w:r>
      <w:r w:rsidR="002F1BA7" w:rsidRPr="009B6810">
        <w:rPr>
          <w:b/>
          <w:i/>
        </w:rPr>
        <w:t xml:space="preserve">Every payment </w:t>
      </w:r>
      <w:r w:rsidR="009B6810" w:rsidRPr="009B6810">
        <w:rPr>
          <w:b/>
          <w:i/>
        </w:rPr>
        <w:t>moves you</w:t>
      </w:r>
      <w:r w:rsidR="002F1BA7" w:rsidRPr="009B6810">
        <w:rPr>
          <w:b/>
          <w:i/>
        </w:rPr>
        <w:t xml:space="preserve"> closer to your goal of being financially free.</w:t>
      </w:r>
      <w:r w:rsidR="002F1BA7">
        <w:br/>
      </w:r>
    </w:p>
    <w:p w:rsidR="002F1BA7" w:rsidRDefault="009B6810" w:rsidP="003C2FB3">
      <w:pPr>
        <w:pStyle w:val="ListParagraph"/>
        <w:numPr>
          <w:ilvl w:val="1"/>
          <w:numId w:val="1"/>
        </w:numPr>
        <w:contextualSpacing w:val="0"/>
      </w:pPr>
      <w:r>
        <w:t xml:space="preserve">As you're </w:t>
      </w:r>
      <w:r w:rsidR="00171D17">
        <w:t>attacking the smaller debts fi</w:t>
      </w:r>
      <w:r>
        <w:t>rst, maintain</w:t>
      </w:r>
      <w:r w:rsidR="00171D17">
        <w:t xml:space="preserve"> the minimum monthly payments for</w:t>
      </w:r>
      <w:r>
        <w:t xml:space="preserve"> everything else</w:t>
      </w:r>
      <w:r w:rsidR="00171D17">
        <w:t xml:space="preserve">. </w:t>
      </w:r>
      <w:r>
        <w:t>D</w:t>
      </w:r>
      <w:r w:rsidR="00171D17">
        <w:t xml:space="preserve">o whatever is necessary </w:t>
      </w:r>
      <w:r>
        <w:t>to focus</w:t>
      </w:r>
      <w:r w:rsidR="00171D17">
        <w:t xml:space="preserve"> your attention on </w:t>
      </w:r>
      <w:r>
        <w:t xml:space="preserve">maintaining your plan </w:t>
      </w:r>
      <w:r w:rsidR="004D09CC">
        <w:t>and keeping this momentum going</w:t>
      </w:r>
      <w:r w:rsidR="00171D17">
        <w:t>.</w:t>
      </w:r>
      <w:r w:rsidR="00171D17">
        <w:br/>
      </w:r>
    </w:p>
    <w:p w:rsidR="00171D17" w:rsidRDefault="00171D17" w:rsidP="003C2FB3">
      <w:pPr>
        <w:pStyle w:val="ListParagraph"/>
        <w:numPr>
          <w:ilvl w:val="1"/>
          <w:numId w:val="1"/>
        </w:numPr>
        <w:contextualSpacing w:val="0"/>
      </w:pPr>
      <w:r>
        <w:t xml:space="preserve">Keep stepping up from bill to bill, paying off the next smallest, then the next smallest and so on. </w:t>
      </w:r>
      <w:r w:rsidRPr="00064E4E">
        <w:rPr>
          <w:b/>
          <w:i/>
        </w:rPr>
        <w:t xml:space="preserve">After your credit </w:t>
      </w:r>
      <w:r w:rsidR="004D09CC">
        <w:rPr>
          <w:b/>
          <w:i/>
        </w:rPr>
        <w:t xml:space="preserve">card </w:t>
      </w:r>
      <w:r w:rsidRPr="00064E4E">
        <w:rPr>
          <w:b/>
          <w:i/>
        </w:rPr>
        <w:t>debt is taken care of</w:t>
      </w:r>
      <w:r w:rsidR="004D09CC">
        <w:rPr>
          <w:b/>
          <w:i/>
        </w:rPr>
        <w:t>,</w:t>
      </w:r>
      <w:r w:rsidRPr="00064E4E">
        <w:rPr>
          <w:b/>
          <w:i/>
        </w:rPr>
        <w:t xml:space="preserve"> you can focus on other debts as well</w:t>
      </w:r>
      <w:r w:rsidR="004D09CC">
        <w:rPr>
          <w:b/>
          <w:i/>
        </w:rPr>
        <w:t xml:space="preserve"> - to where even your mortgage is paid off</w:t>
      </w:r>
      <w:r w:rsidRPr="00064E4E">
        <w:rPr>
          <w:b/>
          <w:i/>
        </w:rPr>
        <w:t>.</w:t>
      </w:r>
    </w:p>
    <w:p w:rsidR="007D4414" w:rsidRDefault="007D4414" w:rsidP="003C2FB3"/>
    <w:p w:rsidR="00171D17" w:rsidRPr="00C704DD" w:rsidRDefault="007D4414" w:rsidP="003C2FB3">
      <w:r>
        <w:t xml:space="preserve">The snowball effect is </w:t>
      </w:r>
      <w:r w:rsidR="004D09CC">
        <w:t>an effective</w:t>
      </w:r>
      <w:r>
        <w:t xml:space="preserve"> debt repayment strategy. Utilizing this method of debt repayment will help you keep the momentum as you repay your debts so that you can get the job done and </w:t>
      </w:r>
      <w:r w:rsidR="004D09CC">
        <w:t>enjoy a life free from the constraints of debt</w:t>
      </w:r>
      <w:r>
        <w:t>.</w:t>
      </w:r>
    </w:p>
    <w:sectPr w:rsidR="00171D17" w:rsidRPr="00C704DD" w:rsidSect="0014657E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ahoma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altName w:val="Century Gothic"/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10B23BD4"/>
    <w:multiLevelType w:val="hybridMultilevel"/>
    <w:tmpl w:val="2C5AE68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6063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attachedTemplate r:id="rId1"/>
  <w:stylePaneFormatFilter w:val="5024"/>
  <w:defaultTabStop w:val="720"/>
  <w:characterSpacingControl w:val="doNotCompress"/>
  <w:savePreviewPicture/>
  <w:compat/>
  <w:rsids>
    <w:rsidRoot w:val="008B6482"/>
    <w:rsid w:val="000047F6"/>
    <w:rsid w:val="000178F2"/>
    <w:rsid w:val="00025916"/>
    <w:rsid w:val="00046A0E"/>
    <w:rsid w:val="00064E4E"/>
    <w:rsid w:val="0014657E"/>
    <w:rsid w:val="00171D17"/>
    <w:rsid w:val="0019207C"/>
    <w:rsid w:val="00205292"/>
    <w:rsid w:val="002F1BA7"/>
    <w:rsid w:val="00397989"/>
    <w:rsid w:val="003A132B"/>
    <w:rsid w:val="003C2FB3"/>
    <w:rsid w:val="0048410E"/>
    <w:rsid w:val="004B691C"/>
    <w:rsid w:val="004B6B50"/>
    <w:rsid w:val="004D09CC"/>
    <w:rsid w:val="00500EA9"/>
    <w:rsid w:val="00617979"/>
    <w:rsid w:val="00693A31"/>
    <w:rsid w:val="007D4414"/>
    <w:rsid w:val="00851D17"/>
    <w:rsid w:val="008A736B"/>
    <w:rsid w:val="008B6482"/>
    <w:rsid w:val="0094047E"/>
    <w:rsid w:val="009445AD"/>
    <w:rsid w:val="009848CA"/>
    <w:rsid w:val="009B6810"/>
    <w:rsid w:val="00AC12E4"/>
    <w:rsid w:val="00B507C1"/>
    <w:rsid w:val="00BB0302"/>
    <w:rsid w:val="00C704DD"/>
    <w:rsid w:val="00CC08A8"/>
    <w:rsid w:val="00D01AD5"/>
    <w:rsid w:val="00D34D16"/>
    <w:rsid w:val="00E262C8"/>
    <w:rsid w:val="00E426B4"/>
    <w:rsid w:val="00EC7E56"/>
    <w:rsid w:val="00FE7A83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57E"/>
    <w:rPr>
      <w:szCs w:val="22"/>
    </w:rPr>
  </w:style>
  <w:style w:type="paragraph" w:styleId="Heading2">
    <w:name w:val="heading 2"/>
    <w:basedOn w:val="Normal"/>
    <w:link w:val="Heading2Char"/>
    <w:uiPriority w:val="9"/>
    <w:qFormat/>
    <w:rsid w:val="008A736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locked/>
    <w:rsid w:val="008A736B"/>
    <w:rPr>
      <w:rFonts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7D441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A736B"/>
    <w:pPr>
      <w:spacing w:before="100" w:beforeAutospacing="1" w:after="100" w:afterAutospacing="1"/>
    </w:pPr>
    <w:rPr>
      <w:szCs w:val="24"/>
    </w:rPr>
  </w:style>
  <w:style w:type="character" w:styleId="Strong">
    <w:name w:val="Strong"/>
    <w:basedOn w:val="DefaultParagraphFont"/>
    <w:uiPriority w:val="22"/>
    <w:qFormat/>
    <w:rsid w:val="008A736B"/>
    <w:rPr>
      <w:rFonts w:cs="Times New Roman"/>
      <w:b/>
      <w:bCs/>
    </w:rPr>
  </w:style>
  <w:style w:type="character" w:styleId="Emphasis">
    <w:name w:val="Emphasis"/>
    <w:basedOn w:val="DefaultParagraphFont"/>
    <w:uiPriority w:val="20"/>
    <w:qFormat/>
    <w:rsid w:val="008A736B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8A736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73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A73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498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49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uttons\AppData\Roaming\Microsoft\Templates\Articles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\Users\Buttons\AppData\Roaming\Microsoft\Templates\Articles Template.dotx</Template>
  <TotalTime>0</TotalTime>
  <Pages>2</Pages>
  <Words>436</Words>
  <Characters>2487</Characters>
  <Application>Microsoft Word 12.0.0</Application>
  <DocSecurity>0</DocSecurity>
  <Lines>20</Lines>
  <Paragraphs>4</Paragraphs>
  <ScaleCrop>false</ScaleCrop>
  <Company/>
  <LinksUpToDate>false</LinksUpToDate>
  <CharactersWithSpaces>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Snowball Effect for Paying Down Your Debts</dc:title>
  <dc:subject/>
  <dc:creator>   </dc:creator>
  <cp:keywords/>
  <cp:lastModifiedBy>Adrian</cp:lastModifiedBy>
  <cp:revision>2</cp:revision>
  <dcterms:created xsi:type="dcterms:W3CDTF">2011-08-30T00:15:00Z</dcterms:created>
  <dcterms:modified xsi:type="dcterms:W3CDTF">2011-08-30T00:15:00Z</dcterms:modified>
</cp:coreProperties>
</file>